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DB5DF4" w:rsidRPr="00336B5A" w:rsidRDefault="00DB5DF4" w:rsidP="00DB4B0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6B5A">
        <w:rPr>
          <w:rFonts w:ascii="Times New Roman" w:hAnsi="Times New Roman"/>
          <w:b/>
          <w:color w:val="000000"/>
          <w:sz w:val="28"/>
          <w:szCs w:val="28"/>
        </w:rPr>
        <w:t>Отчет   по Республиканской акции «Дорога в школу»</w:t>
      </w:r>
    </w:p>
    <w:p w:rsidR="00DB5DF4" w:rsidRPr="00336B5A" w:rsidRDefault="00DB5DF4" w:rsidP="00DB4B0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6B5A">
        <w:rPr>
          <w:rFonts w:ascii="Times New Roman" w:hAnsi="Times New Roman"/>
          <w:b/>
          <w:color w:val="000000"/>
          <w:sz w:val="28"/>
          <w:szCs w:val="28"/>
        </w:rPr>
        <w:t>за 13.08 2018года по ОСШ №10</w:t>
      </w:r>
    </w:p>
    <w:p w:rsidR="00DB5DF4" w:rsidRPr="00336B5A" w:rsidRDefault="00DB5DF4" w:rsidP="00DB4B0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DF4" w:rsidRPr="00336B5A" w:rsidRDefault="00DB5DF4" w:rsidP="008F169C">
      <w:pPr>
        <w:spacing w:after="0" w:line="240" w:lineRule="auto"/>
        <w:ind w:left="708" w:firstLine="708"/>
        <w:jc w:val="both"/>
        <w:rPr>
          <w:rFonts w:ascii="Times New Roman" w:hAnsi="Times New Roman"/>
          <w:color w:val="000000"/>
          <w:sz w:val="28"/>
          <w:szCs w:val="24"/>
        </w:rPr>
      </w:pPr>
      <w:r w:rsidRPr="00336B5A">
        <w:rPr>
          <w:rFonts w:ascii="Times New Roman" w:hAnsi="Times New Roman"/>
          <w:color w:val="000000"/>
          <w:sz w:val="28"/>
          <w:szCs w:val="24"/>
        </w:rPr>
        <w:t>В ОСШ №10 продолжает свою работу республиканская акция « Дорога в школу».</w:t>
      </w:r>
    </w:p>
    <w:p w:rsidR="00DB5DF4" w:rsidRPr="00336B5A" w:rsidRDefault="00DB5DF4" w:rsidP="008F169C">
      <w:pPr>
        <w:spacing w:after="0" w:line="240" w:lineRule="auto"/>
        <w:ind w:left="708" w:firstLine="708"/>
        <w:jc w:val="both"/>
        <w:rPr>
          <w:rFonts w:ascii="Times New Roman" w:hAnsi="Times New Roman"/>
          <w:color w:val="000000"/>
          <w:sz w:val="28"/>
          <w:szCs w:val="24"/>
        </w:rPr>
      </w:pPr>
      <w:r w:rsidRPr="00336B5A">
        <w:rPr>
          <w:rFonts w:ascii="Times New Roman" w:hAnsi="Times New Roman"/>
          <w:color w:val="000000"/>
          <w:sz w:val="28"/>
          <w:szCs w:val="24"/>
        </w:rPr>
        <w:t>Продолжается набор  детей в подготовительные</w:t>
      </w:r>
      <w:bookmarkStart w:id="0" w:name="_GoBack"/>
      <w:bookmarkEnd w:id="0"/>
      <w:r w:rsidRPr="00336B5A">
        <w:rPr>
          <w:rFonts w:ascii="Times New Roman" w:hAnsi="Times New Roman"/>
          <w:color w:val="000000"/>
          <w:sz w:val="28"/>
          <w:szCs w:val="24"/>
        </w:rPr>
        <w:t xml:space="preserve"> и первые классы школы. На сегодняшний день в предшколу записано 28 детей, в первый класс 53 ребенка.</w:t>
      </w:r>
    </w:p>
    <w:p w:rsidR="00DB5DF4" w:rsidRPr="00336B5A" w:rsidRDefault="00DB5DF4" w:rsidP="002D40AD">
      <w:pPr>
        <w:spacing w:after="0" w:line="240" w:lineRule="auto"/>
        <w:ind w:left="708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6B5A">
        <w:rPr>
          <w:rFonts w:ascii="Times New Roman" w:hAnsi="Times New Roman"/>
          <w:color w:val="000000"/>
          <w:sz w:val="28"/>
          <w:szCs w:val="28"/>
        </w:rPr>
        <w:t>Для детей из малообеспеченных, многодетных семей ведется сбор вещей, школьной формы, обуви, школьно-письменных принадлежностей. Помощь в таком направлении оказали родители школы Терехович Е.В.(частный предприниматель) и Казарян А.В. Ими была предоставлена спонсорская помощь:</w:t>
      </w:r>
    </w:p>
    <w:p w:rsidR="00DB5DF4" w:rsidRPr="00336B5A" w:rsidRDefault="00DB5DF4" w:rsidP="008F169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6B5A">
        <w:rPr>
          <w:rFonts w:ascii="Times New Roman" w:hAnsi="Times New Roman"/>
          <w:color w:val="000000"/>
          <w:sz w:val="28"/>
          <w:szCs w:val="28"/>
        </w:rPr>
        <w:t xml:space="preserve"> школьные рюкзаки – 6 штук</w:t>
      </w:r>
    </w:p>
    <w:p w:rsidR="00DB5DF4" w:rsidRPr="00336B5A" w:rsidRDefault="00DB5DF4" w:rsidP="008F169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6B5A">
        <w:rPr>
          <w:rFonts w:ascii="Times New Roman" w:hAnsi="Times New Roman"/>
          <w:color w:val="000000"/>
          <w:sz w:val="28"/>
          <w:szCs w:val="28"/>
        </w:rPr>
        <w:t>мальчиковые рубашки – 14 штук</w:t>
      </w:r>
    </w:p>
    <w:p w:rsidR="00DB5DF4" w:rsidRPr="00336B5A" w:rsidRDefault="00DB5DF4" w:rsidP="008F169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6B5A">
        <w:rPr>
          <w:rFonts w:ascii="Times New Roman" w:hAnsi="Times New Roman"/>
          <w:color w:val="000000"/>
          <w:sz w:val="28"/>
          <w:szCs w:val="28"/>
        </w:rPr>
        <w:t>блузки для девочек – 2 штуки</w:t>
      </w:r>
    </w:p>
    <w:p w:rsidR="00DB5DF4" w:rsidRPr="00336B5A" w:rsidRDefault="00DB5DF4" w:rsidP="008F169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6B5A">
        <w:rPr>
          <w:rFonts w:ascii="Times New Roman" w:hAnsi="Times New Roman"/>
          <w:color w:val="000000"/>
          <w:sz w:val="28"/>
          <w:szCs w:val="28"/>
        </w:rPr>
        <w:t>носочки, гольфы – 30 штук</w:t>
      </w:r>
    </w:p>
    <w:p w:rsidR="00DB5DF4" w:rsidRPr="00336B5A" w:rsidRDefault="00DB5DF4" w:rsidP="008F169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6B5A">
        <w:rPr>
          <w:rFonts w:ascii="Times New Roman" w:hAnsi="Times New Roman"/>
          <w:color w:val="000000"/>
          <w:sz w:val="28"/>
          <w:szCs w:val="28"/>
        </w:rPr>
        <w:t>банты белые и цветные</w:t>
      </w:r>
    </w:p>
    <w:p w:rsidR="00DB5DF4" w:rsidRPr="00336B5A" w:rsidRDefault="00DB5DF4" w:rsidP="008F169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6B5A">
        <w:rPr>
          <w:rFonts w:ascii="Times New Roman" w:hAnsi="Times New Roman"/>
          <w:color w:val="000000"/>
          <w:sz w:val="28"/>
          <w:szCs w:val="28"/>
        </w:rPr>
        <w:t>различная одежда и обувь</w:t>
      </w:r>
    </w:p>
    <w:p w:rsidR="00DB5DF4" w:rsidRPr="00336B5A" w:rsidRDefault="00DB5DF4" w:rsidP="002D40AD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B5DF4" w:rsidRPr="00336B5A" w:rsidRDefault="00DB5DF4" w:rsidP="00DB4B0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6B5A">
        <w:rPr>
          <w:rFonts w:ascii="Times New Roman" w:hAnsi="Times New Roman"/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25pt;height:244.5pt">
            <v:imagedata r:id="rId6" o:title=""/>
          </v:shape>
        </w:pict>
      </w:r>
    </w:p>
    <w:p w:rsidR="00DB5DF4" w:rsidRPr="00336B5A" w:rsidRDefault="00DB5DF4" w:rsidP="00DB4B0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DF4" w:rsidRPr="00336B5A" w:rsidRDefault="00DB5DF4" w:rsidP="00462F15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6B5A">
        <w:rPr>
          <w:rFonts w:ascii="Times New Roman" w:hAnsi="Times New Roman"/>
          <w:color w:val="000000"/>
          <w:sz w:val="28"/>
          <w:szCs w:val="28"/>
        </w:rPr>
        <w:t>С целью социальной поддержки детей из малообеспеченных, многодетных семей и опекаемыхиз фонда всеобуча выделено 551 900 тенге для приобретения обмундирования в школу. В данный время ведется прием заявлений и документов  от родителей и опекунов.</w:t>
      </w:r>
    </w:p>
    <w:p w:rsidR="00DB5DF4" w:rsidRPr="00336B5A" w:rsidRDefault="00DB5DF4" w:rsidP="00336B5A">
      <w:pPr>
        <w:spacing w:after="0"/>
        <w:jc w:val="center"/>
        <w:rPr>
          <w:color w:val="000000"/>
        </w:rPr>
      </w:pPr>
      <w:r w:rsidRPr="00336B5A">
        <w:rPr>
          <w:color w:val="000000"/>
        </w:rPr>
        <w:pict>
          <v:shape id="_x0000_i1026" type="#_x0000_t75" style="width:336pt;height:252pt">
            <v:imagedata r:id="rId7" o:title=""/>
          </v:shape>
        </w:pict>
      </w:r>
    </w:p>
    <w:p w:rsidR="00DB5DF4" w:rsidRPr="00336B5A" w:rsidRDefault="00DB5DF4" w:rsidP="00DB4B0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DF4" w:rsidRPr="00336B5A" w:rsidRDefault="00DB5DF4" w:rsidP="008F169C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 w:rsidRPr="00336B5A">
        <w:rPr>
          <w:rFonts w:ascii="Times New Roman" w:hAnsi="Times New Roman"/>
          <w:color w:val="000000"/>
          <w:sz w:val="28"/>
          <w:szCs w:val="28"/>
        </w:rPr>
        <w:t>Благотворительный марафон «Дари добро детям»: для детей из малообеспеченных, многодетных семей ведется сбор вещей, школьной формы, школьно-письменных принадлежностей</w:t>
      </w:r>
    </w:p>
    <w:p w:rsidR="00DB5DF4" w:rsidRPr="00336B5A" w:rsidRDefault="00DB5DF4" w:rsidP="00DB4B0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DF4" w:rsidRPr="00336B5A" w:rsidRDefault="00DB5DF4" w:rsidP="00DB4B0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DF4" w:rsidRPr="00336B5A" w:rsidRDefault="00DB5DF4" w:rsidP="00DB4B0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6B5A">
        <w:rPr>
          <w:color w:val="000000"/>
        </w:rPr>
        <w:pict>
          <v:shape id="_x0000_i1027" type="#_x0000_t75" style="width:312pt;height:234pt">
            <v:imagedata r:id="rId8" o:title=""/>
          </v:shape>
        </w:pict>
      </w:r>
    </w:p>
    <w:p w:rsidR="00DB5DF4" w:rsidRPr="00336B5A" w:rsidRDefault="00DB5DF4" w:rsidP="00DB4B0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5DF4" w:rsidRPr="00336B5A" w:rsidRDefault="00DB5DF4" w:rsidP="00DB4B0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DF4" w:rsidRPr="00336B5A" w:rsidRDefault="00DB5DF4" w:rsidP="00DB4B0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DB5DF4" w:rsidRPr="00336B5A" w:rsidRDefault="00DB5DF4" w:rsidP="0041142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sectPr w:rsidR="00DB5DF4" w:rsidRPr="00336B5A" w:rsidSect="004C6FC4">
      <w:pgSz w:w="11906" w:h="16838"/>
      <w:pgMar w:top="720" w:right="720" w:bottom="539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DF4" w:rsidRDefault="00DB5DF4" w:rsidP="00401A4A">
      <w:pPr>
        <w:spacing w:after="0" w:line="240" w:lineRule="auto"/>
      </w:pPr>
      <w:r>
        <w:separator/>
      </w:r>
    </w:p>
  </w:endnote>
  <w:endnote w:type="continuationSeparator" w:id="1">
    <w:p w:rsidR="00DB5DF4" w:rsidRDefault="00DB5DF4" w:rsidP="00401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DF4" w:rsidRDefault="00DB5DF4" w:rsidP="00401A4A">
      <w:pPr>
        <w:spacing w:after="0" w:line="240" w:lineRule="auto"/>
      </w:pPr>
      <w:r>
        <w:separator/>
      </w:r>
    </w:p>
  </w:footnote>
  <w:footnote w:type="continuationSeparator" w:id="1">
    <w:p w:rsidR="00DB5DF4" w:rsidRDefault="00DB5DF4" w:rsidP="00401A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499F"/>
    <w:rsid w:val="00067EAD"/>
    <w:rsid w:val="000C2350"/>
    <w:rsid w:val="001469E3"/>
    <w:rsid w:val="0015729D"/>
    <w:rsid w:val="00182FA8"/>
    <w:rsid w:val="00296BC4"/>
    <w:rsid w:val="002D40AD"/>
    <w:rsid w:val="00305D99"/>
    <w:rsid w:val="00336B5A"/>
    <w:rsid w:val="00396D20"/>
    <w:rsid w:val="003A74E1"/>
    <w:rsid w:val="003F4755"/>
    <w:rsid w:val="00401A4A"/>
    <w:rsid w:val="0041142E"/>
    <w:rsid w:val="00462F15"/>
    <w:rsid w:val="00497F92"/>
    <w:rsid w:val="004C6FC4"/>
    <w:rsid w:val="00557978"/>
    <w:rsid w:val="00576029"/>
    <w:rsid w:val="005E5098"/>
    <w:rsid w:val="0063770A"/>
    <w:rsid w:val="0070499F"/>
    <w:rsid w:val="00774ED0"/>
    <w:rsid w:val="007837A5"/>
    <w:rsid w:val="00871143"/>
    <w:rsid w:val="00880B94"/>
    <w:rsid w:val="008F169C"/>
    <w:rsid w:val="00912169"/>
    <w:rsid w:val="00974796"/>
    <w:rsid w:val="00A26BCC"/>
    <w:rsid w:val="00B33F75"/>
    <w:rsid w:val="00B3587E"/>
    <w:rsid w:val="00B509A2"/>
    <w:rsid w:val="00BB6AF6"/>
    <w:rsid w:val="00BC7683"/>
    <w:rsid w:val="00CE16E9"/>
    <w:rsid w:val="00D102FE"/>
    <w:rsid w:val="00D13AA8"/>
    <w:rsid w:val="00D214D1"/>
    <w:rsid w:val="00DB4B0D"/>
    <w:rsid w:val="00DB5DF4"/>
    <w:rsid w:val="00DC3604"/>
    <w:rsid w:val="00E149D3"/>
    <w:rsid w:val="00E678D5"/>
    <w:rsid w:val="00ED03D5"/>
    <w:rsid w:val="00F41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BC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7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60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01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01A4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01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01A4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274</TotalTime>
  <Pages>3</Pages>
  <Words>177</Words>
  <Characters>1009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cp:lastPrinted>2018-08-03T08:27:00Z</cp:lastPrinted>
  <dcterms:created xsi:type="dcterms:W3CDTF">2017-09-14T09:36:00Z</dcterms:created>
  <dcterms:modified xsi:type="dcterms:W3CDTF">2018-08-13T08:08:00Z</dcterms:modified>
</cp:coreProperties>
</file>